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5EF" w:rsidRPr="001E49EB" w:rsidRDefault="001D6B57" w:rsidP="001E49EB">
      <w:r>
        <w:rPr>
          <w:noProof/>
        </w:rPr>
        <w:drawing>
          <wp:anchor distT="0" distB="0" distL="114300" distR="114300" simplePos="0" relativeHeight="251640823" behindDoc="0" locked="0" layoutInCell="0" allowOverlap="1">
            <wp:simplePos x="0" y="0"/>
            <wp:positionH relativeFrom="page">
              <wp:posOffset>6114388</wp:posOffset>
            </wp:positionH>
            <wp:positionV relativeFrom="page">
              <wp:posOffset>1136871</wp:posOffset>
            </wp:positionV>
            <wp:extent cx="2881630" cy="5496864"/>
            <wp:effectExtent l="95250" t="95250" r="132080" b="69215"/>
            <wp:wrapNone/>
            <wp:docPr id="1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6" cstate="print"/>
                    <a:srcRect r="30584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5493385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774" behindDoc="0" locked="0" layoutInCell="0" allowOverlap="1">
            <wp:simplePos x="0" y="0"/>
            <wp:positionH relativeFrom="page">
              <wp:posOffset>5712184</wp:posOffset>
            </wp:positionH>
            <wp:positionV relativeFrom="page">
              <wp:posOffset>683812</wp:posOffset>
            </wp:positionV>
            <wp:extent cx="3684684" cy="6392849"/>
            <wp:effectExtent l="19050" t="0" r="9525" b="0"/>
            <wp:wrapNone/>
            <wp:docPr id="2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46547" b="30369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63925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798" behindDoc="0" locked="0" layoutInCell="0" allowOverlap="1">
            <wp:simplePos x="0" y="0"/>
            <wp:positionH relativeFrom="page">
              <wp:posOffset>6480148</wp:posOffset>
            </wp:positionH>
            <wp:positionV relativeFrom="page">
              <wp:posOffset>683647</wp:posOffset>
            </wp:positionV>
            <wp:extent cx="2921027" cy="6397928"/>
            <wp:effectExtent l="95250" t="95250" r="108585" b="82550"/>
            <wp:wrapNone/>
            <wp:docPr id="3" name="Picture 29" descr="album_pg01_image04_gri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1_image04_grid04.jp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42026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639445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0" allowOverlap="1">
            <wp:simplePos x="0" y="0"/>
            <wp:positionH relativeFrom="page">
              <wp:posOffset>1106805</wp:posOffset>
            </wp:positionH>
            <wp:positionV relativeFrom="page">
              <wp:posOffset>1136650</wp:posOffset>
            </wp:positionV>
            <wp:extent cx="2877820" cy="5493385"/>
            <wp:effectExtent l="95250" t="95250" r="132080" b="69215"/>
            <wp:wrapNone/>
            <wp:docPr id="16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6" cstate="print"/>
                    <a:srcRect r="30584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5493385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67" behindDoc="0" locked="0" layoutInCell="0" allowOverlap="1">
            <wp:simplePos x="0" y="0"/>
            <wp:positionH relativeFrom="page">
              <wp:posOffset>702945</wp:posOffset>
            </wp:positionH>
            <wp:positionV relativeFrom="page">
              <wp:posOffset>683895</wp:posOffset>
            </wp:positionV>
            <wp:extent cx="3686175" cy="6392545"/>
            <wp:effectExtent l="19050" t="0" r="9525" b="0"/>
            <wp:wrapNone/>
            <wp:docPr id="18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46547" b="30369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63925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1" behindDoc="0" locked="0" layoutInCell="0" allowOverlap="1">
            <wp:simplePos x="0" y="0"/>
            <wp:positionH relativeFrom="page">
              <wp:posOffset>1470660</wp:posOffset>
            </wp:positionH>
            <wp:positionV relativeFrom="page">
              <wp:posOffset>683895</wp:posOffset>
            </wp:positionV>
            <wp:extent cx="2920365" cy="6394450"/>
            <wp:effectExtent l="95250" t="95250" r="108585" b="82550"/>
            <wp:wrapNone/>
            <wp:docPr id="243" name="Picture 29" descr="album_pg01_image04_gri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1_image04_grid04.jp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42026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639445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D401A">
        <w:rPr>
          <w:noProof/>
        </w:rPr>
        <w:pict>
          <v:group id="_x0000_s1153" style="position:absolute;margin-left:229.45pt;margin-top:83.65pt;width:96.75pt;height:65.45pt;z-index:251668480;mso-position-horizontal-relative:page;mso-position-vertical-relative:page" coordorigin="3962,2798" coordsize="1935,1309" o:allowincell="f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left:4037;top:3254;width:1860;height:853;mso-position-horizontal-relative:page;mso-position-vertical-relative:page" o:allowincell="f" filled="f" stroked="f">
              <v:textbox style="mso-next-textbox:#_x0000_s1154">
                <w:txbxContent>
                  <w:p w:rsidR="0076485C" w:rsidRPr="00C5407F" w:rsidRDefault="00C56335" w:rsidP="00C5407F">
                    <w:pPr>
                      <w:pStyle w:val="Year"/>
                    </w:pPr>
                    <w:r>
                      <w:t>2015</w:t>
                    </w:r>
                  </w:p>
                </w:txbxContent>
              </v:textbox>
            </v:shape>
            <v:shape id="_x0000_s1155" type="#_x0000_t202" style="position:absolute;left:4270;top:3116;width:1547;height:458;mso-position-horizontal-relative:page;mso-position-vertical-relative:page" o:allowincell="f" filled="f" stroked="f">
              <v:textbox style="mso-next-textbox:#_x0000_s1155">
                <w:txbxContent>
                  <w:p w:rsidR="0076485C" w:rsidRPr="00915723" w:rsidRDefault="0076485C" w:rsidP="001E3AEF">
                    <w:pPr>
                      <w:pStyle w:val="CLASSOF"/>
                    </w:pPr>
                    <w:r w:rsidRPr="00915723">
                      <w:t>CLASS OF</w:t>
                    </w:r>
                  </w:p>
                </w:txbxContent>
              </v:textbox>
            </v:shape>
            <v:shape id="_x0000_s1156" type="#_x0000_t202" style="position:absolute;left:3962;top:2798;width:1180;height:728;mso-position-horizontal-relative:page;mso-position-vertical-relative:page" o:allowincell="f" filled="f" stroked="f">
              <v:textbox style="mso-next-textbox:#_x0000_s1156">
                <w:txbxContent>
                  <w:p w:rsidR="0076485C" w:rsidRDefault="0076485C" w:rsidP="001E3AEF">
                    <w:r w:rsidRPr="00C55878">
                      <w:rPr>
                        <w:noProof/>
                      </w:rPr>
                      <w:drawing>
                        <wp:inline distT="0" distB="0" distL="0" distR="0">
                          <wp:extent cx="610641" cy="332998"/>
                          <wp:effectExtent l="0" t="19050" r="0" b="0"/>
                          <wp:docPr id="22" name="Picture 0" descr="hat_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at_2.png"/>
                                  <pic:cNvPicPr/>
                                </pic:nvPicPr>
                                <pic:blipFill>
                                  <a:blip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9298775">
                                    <a:off x="0" y="0"/>
                                    <a:ext cx="613521" cy="3345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anchorx="page" anchory="page"/>
          </v:group>
        </w:pict>
      </w:r>
      <w:r w:rsidR="00337624">
        <w:rPr>
          <w:noProof/>
        </w:rPr>
        <w:drawing>
          <wp:anchor distT="0" distB="0" distL="114300" distR="114300" simplePos="0" relativeHeight="251667456" behindDoc="0" locked="0" layoutInCell="0" allowOverlap="1">
            <wp:simplePos x="0" y="0"/>
            <wp:positionH relativeFrom="page">
              <wp:posOffset>2915920</wp:posOffset>
            </wp:positionH>
            <wp:positionV relativeFrom="page">
              <wp:posOffset>798195</wp:posOffset>
            </wp:positionV>
            <wp:extent cx="1367790" cy="1376045"/>
            <wp:effectExtent l="38100" t="19050" r="60960" b="33655"/>
            <wp:wrapNone/>
            <wp:docPr id="17" name="Picture 0" descr="gridlines_grey_transparent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76045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 w:rsidR="004D401A">
        <w:rPr>
          <w:noProof/>
        </w:rPr>
        <w:pict>
          <v:shape id="_x0000_s1164" type="#_x0000_t202" style="position:absolute;margin-left:480.3pt;margin-top:179.7pt;width:230.45pt;height:349.35pt;z-index:251672576;mso-position-horizontal-relative:page;mso-position-vertical-relative:page" o:allowincell="f" filled="f" fillcolor="#5a5a5a [2109]" stroked="f">
            <v:textbox style="mso-next-textbox:#_x0000_s1164" inset=",7.2pt,,7.2pt">
              <w:txbxContent>
                <w:p w:rsidR="008147C3" w:rsidRPr="00C5407F" w:rsidRDefault="008147C3" w:rsidP="00C5407F">
                  <w:pPr>
                    <w:pStyle w:val="Introduction"/>
                  </w:pPr>
                  <w:r w:rsidRPr="00C5407F">
                    <w:t>We proudly announce</w:t>
                  </w:r>
                </w:p>
                <w:p w:rsidR="008147C3" w:rsidRPr="00C5407F" w:rsidRDefault="008147C3" w:rsidP="00C5407F">
                  <w:pPr>
                    <w:pStyle w:val="Introduction"/>
                  </w:pPr>
                  <w:r w:rsidRPr="00C5407F">
                    <w:t>the graduation of our daughter</w:t>
                  </w:r>
                </w:p>
                <w:p w:rsidR="008147C3" w:rsidRPr="00C5407F" w:rsidRDefault="008147C3" w:rsidP="00C5407F">
                  <w:pPr>
                    <w:pStyle w:val="Introduction"/>
                  </w:pPr>
                </w:p>
                <w:p w:rsidR="008147C3" w:rsidRPr="00C5407F" w:rsidRDefault="008147C3" w:rsidP="00C5407F">
                  <w:pPr>
                    <w:pStyle w:val="Introduction"/>
                  </w:pPr>
                </w:p>
                <w:p w:rsidR="008147C3" w:rsidRPr="00C5407F" w:rsidRDefault="008147C3" w:rsidP="00C5407F">
                  <w:pPr>
                    <w:pStyle w:val="Heading1"/>
                  </w:pPr>
                  <w:r w:rsidRPr="00C5407F">
                    <w:t>Isabelle</w:t>
                  </w:r>
                </w:p>
                <w:p w:rsidR="008147C3" w:rsidRPr="00C5407F" w:rsidRDefault="008147C3" w:rsidP="00C5407F">
                  <w:pPr>
                    <w:pStyle w:val="Heading1"/>
                  </w:pPr>
                  <w:r w:rsidRPr="00C5407F">
                    <w:t>Grace</w:t>
                  </w:r>
                  <w:r w:rsidRPr="00C5407F">
                    <w:br/>
                    <w:t>Raheem</w:t>
                  </w:r>
                </w:p>
                <w:p w:rsidR="008147C3" w:rsidRPr="00C5407F" w:rsidRDefault="008147C3" w:rsidP="00C5407F">
                  <w:pPr>
                    <w:pStyle w:val="Heading2"/>
                  </w:pPr>
                  <w:r w:rsidRPr="00C5407F">
                    <w:t xml:space="preserve">from Pine Tree </w:t>
                  </w:r>
                </w:p>
                <w:p w:rsidR="008147C3" w:rsidRPr="00C5407F" w:rsidRDefault="008147C3" w:rsidP="00C5407F">
                  <w:pPr>
                    <w:pStyle w:val="Heading2"/>
                  </w:pPr>
                  <w:r w:rsidRPr="00C5407F">
                    <w:t>Senior High School</w:t>
                  </w:r>
                </w:p>
                <w:p w:rsidR="008147C3" w:rsidRPr="00C5407F" w:rsidRDefault="008147C3" w:rsidP="00C5407F">
                  <w:pPr>
                    <w:pStyle w:val="EventDetails"/>
                  </w:pPr>
                </w:p>
                <w:p w:rsidR="008147C3" w:rsidRPr="00C5407F" w:rsidRDefault="008147C3" w:rsidP="00C5407F">
                  <w:pPr>
                    <w:pStyle w:val="EventDetails"/>
                  </w:pPr>
                </w:p>
                <w:p w:rsidR="008147C3" w:rsidRPr="00C5407F" w:rsidRDefault="008147C3" w:rsidP="00C5407F">
                  <w:pPr>
                    <w:pStyle w:val="EventDetails"/>
                  </w:pPr>
                  <w:r w:rsidRPr="00C5407F">
                    <w:t xml:space="preserve">Graduation Exercises will take place </w:t>
                  </w:r>
                  <w:r w:rsidRPr="00C5407F">
                    <w:br/>
                    <w:t>at Pine Tree Stadium</w:t>
                  </w:r>
                </w:p>
                <w:p w:rsidR="008147C3" w:rsidRPr="00C5407F" w:rsidRDefault="008147C3" w:rsidP="00C5407F">
                  <w:pPr>
                    <w:pStyle w:val="EventDetails"/>
                  </w:pPr>
                  <w:r w:rsidRPr="00C5407F">
                    <w:t>on May 23, 2008 at 12 noon</w:t>
                  </w:r>
                </w:p>
                <w:p w:rsidR="008147C3" w:rsidRPr="00C5407F" w:rsidRDefault="008147C3" w:rsidP="00C5407F">
                  <w:pPr>
                    <w:pStyle w:val="EventDetails"/>
                  </w:pPr>
                </w:p>
                <w:p w:rsidR="008147C3" w:rsidRPr="00C5407F" w:rsidRDefault="008147C3" w:rsidP="00C5407F">
                  <w:pPr>
                    <w:pStyle w:val="EventDetails"/>
                  </w:pPr>
                </w:p>
                <w:p w:rsidR="008147C3" w:rsidRPr="00C5407F" w:rsidRDefault="008147C3" w:rsidP="00C5407F">
                  <w:pPr>
                    <w:pStyle w:val="EventDetails"/>
                  </w:pPr>
                </w:p>
                <w:p w:rsidR="008147C3" w:rsidRPr="00C5407F" w:rsidRDefault="008147C3" w:rsidP="00C5407F">
                  <w:pPr>
                    <w:pStyle w:val="EventDetails"/>
                  </w:pPr>
                </w:p>
                <w:p w:rsidR="008147C3" w:rsidRPr="00C5407F" w:rsidRDefault="008147C3" w:rsidP="00C5407F">
                  <w:pPr>
                    <w:pStyle w:val="EventDetails"/>
                  </w:pPr>
                </w:p>
                <w:p w:rsidR="008147C3" w:rsidRPr="00C5407F" w:rsidRDefault="008147C3" w:rsidP="00C5407F">
                  <w:pPr>
                    <w:pStyle w:val="EventDetails"/>
                  </w:pPr>
                  <w:r w:rsidRPr="00C5407F">
                    <w:t>Reception to follow</w:t>
                  </w:r>
                </w:p>
              </w:txbxContent>
            </v:textbox>
            <w10:wrap anchorx="page" anchory="page"/>
          </v:shape>
        </w:pict>
      </w:r>
      <w:r w:rsidR="004D401A">
        <w:rPr>
          <w:noProof/>
        </w:rPr>
        <w:pict>
          <v:group id="_x0000_s1160" style="position:absolute;margin-left:621.85pt;margin-top:83.65pt;width:96.75pt;height:65.45pt;z-index:251671552;mso-position-horizontal-relative:page;mso-position-vertical-relative:page" coordorigin="3962,2798" coordsize="1935,1309" o:allowincell="f">
            <v:shape id="_x0000_s1161" type="#_x0000_t202" style="position:absolute;left:4037;top:3254;width:1860;height:853;mso-position-horizontal-relative:page;mso-position-vertical-relative:page" o:allowincell="f" filled="f" stroked="f">
              <v:textbox style="mso-next-textbox:#_x0000_s1161">
                <w:txbxContent>
                  <w:p w:rsidR="008147C3" w:rsidRPr="00C55878" w:rsidRDefault="008147C3" w:rsidP="00C5407F">
                    <w:pPr>
                      <w:pStyle w:val="Year"/>
                    </w:pPr>
                    <w:r w:rsidRPr="00C55878">
                      <w:t>2008</w:t>
                    </w:r>
                  </w:p>
                </w:txbxContent>
              </v:textbox>
            </v:shape>
            <v:shape id="_x0000_s1162" type="#_x0000_t202" style="position:absolute;left:4270;top:3116;width:1547;height:458;mso-position-horizontal-relative:page;mso-position-vertical-relative:page" o:allowincell="f" filled="f" stroked="f">
              <v:textbox style="mso-next-textbox:#_x0000_s1162">
                <w:txbxContent>
                  <w:p w:rsidR="008147C3" w:rsidRPr="00915723" w:rsidRDefault="008147C3" w:rsidP="001E3AEF">
                    <w:pPr>
                      <w:pStyle w:val="CLASSOF"/>
                    </w:pPr>
                    <w:r w:rsidRPr="00915723">
                      <w:t>CLASS OF</w:t>
                    </w:r>
                  </w:p>
                </w:txbxContent>
              </v:textbox>
            </v:shape>
            <v:shape id="_x0000_s1163" type="#_x0000_t202" style="position:absolute;left:3962;top:2798;width:1180;height:728;mso-position-horizontal-relative:page;mso-position-vertical-relative:page" o:allowincell="f" filled="f" stroked="f">
              <v:textbox style="mso-next-textbox:#_x0000_s1163">
                <w:txbxContent>
                  <w:p w:rsidR="008147C3" w:rsidRDefault="008147C3" w:rsidP="001E3AEF">
                    <w:r w:rsidRPr="00C55878">
                      <w:rPr>
                        <w:noProof/>
                      </w:rPr>
                      <w:drawing>
                        <wp:inline distT="0" distB="0" distL="0" distR="0">
                          <wp:extent cx="610641" cy="332998"/>
                          <wp:effectExtent l="0" t="19050" r="0" b="0"/>
                          <wp:docPr id="11" name="Picture 0" descr="hat_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at_2.png"/>
                                  <pic:cNvPicPr/>
                                </pic:nvPicPr>
                                <pic:blipFill>
                                  <a:blip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9298775">
                                    <a:off x="0" y="0"/>
                                    <a:ext cx="613521" cy="3345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anchorx="page" anchory="page"/>
          </v:group>
        </w:pict>
      </w:r>
      <w:r w:rsidR="004D401A">
        <w:rPr>
          <w:noProof/>
        </w:rPr>
        <w:pict>
          <v:shape id="_x0000_s1157" type="#_x0000_t202" style="position:absolute;margin-left:84.3pt;margin-top:179.7pt;width:230.45pt;height:349.35pt;z-index:251669504;mso-position-horizontal-relative:page;mso-position-vertical-relative:page" o:allowincell="f" filled="f" fillcolor="#5a5a5a [2109]" stroked="f">
            <v:textbox style="mso-next-textbox:#_x0000_s1157" inset=",7.2pt,,7.2pt">
              <w:txbxContent>
                <w:p w:rsidR="00534BB0" w:rsidRPr="00C56335" w:rsidRDefault="00647940" w:rsidP="00C5407F">
                  <w:pPr>
                    <w:pStyle w:val="Introduction"/>
                    <w:rPr>
                      <w:rFonts w:ascii="Arial" w:hAnsi="Arial" w:cs="Arial"/>
                      <w:sz w:val="20"/>
                    </w:rPr>
                  </w:pPr>
                  <w:r w:rsidRPr="00C56335">
                    <w:rPr>
                      <w:rFonts w:ascii="Arial" w:hAnsi="Arial" w:cs="Arial"/>
                      <w:sz w:val="20"/>
                    </w:rPr>
                    <w:t>We proudly announce</w:t>
                  </w:r>
                </w:p>
                <w:p w:rsidR="00534BB0" w:rsidRPr="00C56335" w:rsidRDefault="00647940" w:rsidP="00C5407F">
                  <w:pPr>
                    <w:pStyle w:val="Introduction"/>
                    <w:rPr>
                      <w:rFonts w:ascii="Arial" w:hAnsi="Arial" w:cs="Arial"/>
                      <w:sz w:val="20"/>
                    </w:rPr>
                  </w:pPr>
                  <w:r w:rsidRPr="00C56335">
                    <w:rPr>
                      <w:rFonts w:ascii="Arial" w:hAnsi="Arial" w:cs="Arial"/>
                      <w:sz w:val="20"/>
                    </w:rPr>
                    <w:t>the graduation of our daughter</w:t>
                  </w:r>
                </w:p>
                <w:p w:rsidR="00BA677C" w:rsidRPr="00C56335" w:rsidRDefault="00BA677C" w:rsidP="00C5407F">
                  <w:pPr>
                    <w:pStyle w:val="Introduction"/>
                    <w:rPr>
                      <w:rFonts w:ascii="Arial" w:hAnsi="Arial" w:cs="Arial"/>
                    </w:rPr>
                  </w:pPr>
                </w:p>
                <w:p w:rsidR="00BA677C" w:rsidRPr="00C56335" w:rsidRDefault="00BA677C" w:rsidP="00C5407F">
                  <w:pPr>
                    <w:pStyle w:val="Introduction"/>
                    <w:rPr>
                      <w:rFonts w:ascii="Arial" w:hAnsi="Arial" w:cs="Arial"/>
                    </w:rPr>
                  </w:pPr>
                </w:p>
                <w:p w:rsidR="00534BB0" w:rsidRPr="00C56335" w:rsidRDefault="00534BB0" w:rsidP="00C5407F">
                  <w:pPr>
                    <w:pStyle w:val="Heading1"/>
                    <w:rPr>
                      <w:rFonts w:ascii="Arial" w:hAnsi="Arial" w:cs="Arial"/>
                    </w:rPr>
                  </w:pPr>
                  <w:r w:rsidRPr="00C56335">
                    <w:rPr>
                      <w:rFonts w:ascii="Arial" w:hAnsi="Arial" w:cs="Arial"/>
                    </w:rPr>
                    <w:t>Isabell</w:t>
                  </w:r>
                  <w:r w:rsidR="0040174D" w:rsidRPr="00C56335">
                    <w:rPr>
                      <w:rFonts w:ascii="Arial" w:hAnsi="Arial" w:cs="Arial"/>
                    </w:rPr>
                    <w:t>e</w:t>
                  </w:r>
                </w:p>
                <w:p w:rsidR="00534BB0" w:rsidRPr="00C56335" w:rsidRDefault="00534BB0" w:rsidP="00C5407F">
                  <w:pPr>
                    <w:pStyle w:val="Heading1"/>
                    <w:rPr>
                      <w:rFonts w:ascii="Arial" w:hAnsi="Arial" w:cs="Arial"/>
                    </w:rPr>
                  </w:pPr>
                  <w:r w:rsidRPr="00C56335">
                    <w:rPr>
                      <w:rFonts w:ascii="Arial" w:hAnsi="Arial" w:cs="Arial"/>
                    </w:rPr>
                    <w:t>Grace</w:t>
                  </w:r>
                  <w:r w:rsidRPr="00C56335">
                    <w:rPr>
                      <w:rFonts w:ascii="Arial" w:hAnsi="Arial" w:cs="Arial"/>
                    </w:rPr>
                    <w:br/>
                  </w:r>
                  <w:r w:rsidR="0040174D" w:rsidRPr="00C56335">
                    <w:rPr>
                      <w:rFonts w:ascii="Arial" w:hAnsi="Arial" w:cs="Arial"/>
                    </w:rPr>
                    <w:t>Raheem</w:t>
                  </w:r>
                </w:p>
                <w:p w:rsidR="00BA677C" w:rsidRPr="00C56335" w:rsidRDefault="00C56335" w:rsidP="00C5407F">
                  <w:pPr>
                    <w:pStyle w:val="Heading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56335">
                    <w:rPr>
                      <w:rFonts w:ascii="Arial" w:hAnsi="Arial" w:cs="Arial"/>
                      <w:sz w:val="20"/>
                      <w:szCs w:val="20"/>
                    </w:rPr>
                    <w:t>From</w:t>
                  </w:r>
                  <w:r w:rsidR="00534BB0" w:rsidRPr="00C56335">
                    <w:rPr>
                      <w:rFonts w:ascii="Arial" w:hAnsi="Arial" w:cs="Arial"/>
                      <w:sz w:val="20"/>
                      <w:szCs w:val="20"/>
                    </w:rPr>
                    <w:t xml:space="preserve"> Pine Tree </w:t>
                  </w:r>
                </w:p>
                <w:p w:rsidR="00534BB0" w:rsidRPr="00C56335" w:rsidRDefault="00534BB0" w:rsidP="00C5407F">
                  <w:pPr>
                    <w:pStyle w:val="Heading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56335">
                    <w:rPr>
                      <w:rFonts w:ascii="Arial" w:hAnsi="Arial" w:cs="Arial"/>
                      <w:sz w:val="20"/>
                      <w:szCs w:val="20"/>
                    </w:rPr>
                    <w:t>Senior High School</w:t>
                  </w:r>
                </w:p>
                <w:p w:rsidR="00534BB0" w:rsidRPr="00C56335" w:rsidRDefault="00534BB0" w:rsidP="00C5407F">
                  <w:pPr>
                    <w:pStyle w:val="EventDetails"/>
                    <w:rPr>
                      <w:rFonts w:ascii="Arial" w:hAnsi="Arial" w:cs="Arial"/>
                      <w:sz w:val="20"/>
                    </w:rPr>
                  </w:pPr>
                </w:p>
                <w:p w:rsidR="00534BB0" w:rsidRPr="00C56335" w:rsidRDefault="00534BB0" w:rsidP="00C5407F">
                  <w:pPr>
                    <w:pStyle w:val="EventDetails"/>
                    <w:rPr>
                      <w:rFonts w:ascii="Arial" w:hAnsi="Arial" w:cs="Arial"/>
                      <w:sz w:val="20"/>
                    </w:rPr>
                  </w:pPr>
                </w:p>
                <w:p w:rsidR="00534BB0" w:rsidRPr="00C56335" w:rsidRDefault="00534BB0" w:rsidP="00C5407F">
                  <w:pPr>
                    <w:pStyle w:val="EventDetails"/>
                    <w:rPr>
                      <w:rFonts w:ascii="Arial" w:hAnsi="Arial" w:cs="Arial"/>
                      <w:sz w:val="20"/>
                    </w:rPr>
                  </w:pPr>
                  <w:r w:rsidRPr="00C56335">
                    <w:rPr>
                      <w:rFonts w:ascii="Arial" w:hAnsi="Arial" w:cs="Arial"/>
                      <w:sz w:val="20"/>
                    </w:rPr>
                    <w:t xml:space="preserve">Graduation Exercises will take place </w:t>
                  </w:r>
                  <w:r w:rsidRPr="00C56335">
                    <w:rPr>
                      <w:rFonts w:ascii="Arial" w:hAnsi="Arial" w:cs="Arial"/>
                      <w:sz w:val="20"/>
                    </w:rPr>
                    <w:br/>
                    <w:t>at Pine Tree Stadium</w:t>
                  </w:r>
                </w:p>
                <w:p w:rsidR="00534BB0" w:rsidRPr="00C56335" w:rsidRDefault="00C56335" w:rsidP="00C5407F">
                  <w:pPr>
                    <w:pStyle w:val="EventDetails"/>
                    <w:rPr>
                      <w:rFonts w:ascii="Arial" w:hAnsi="Arial" w:cs="Arial"/>
                      <w:sz w:val="20"/>
                    </w:rPr>
                  </w:pPr>
                  <w:r w:rsidRPr="00C56335">
                    <w:rPr>
                      <w:rFonts w:ascii="Arial" w:hAnsi="Arial" w:cs="Arial"/>
                      <w:sz w:val="20"/>
                    </w:rPr>
                    <w:t>On</w:t>
                  </w:r>
                  <w:r w:rsidR="00534BB0" w:rsidRPr="00C56335">
                    <w:rPr>
                      <w:rFonts w:ascii="Arial" w:hAnsi="Arial" w:cs="Arial"/>
                      <w:sz w:val="20"/>
                    </w:rPr>
                    <w:t xml:space="preserve"> May 23, 2008 at 12 noon</w:t>
                  </w:r>
                </w:p>
                <w:p w:rsidR="00513BBA" w:rsidRPr="00C56335" w:rsidRDefault="00513BBA" w:rsidP="00C5407F">
                  <w:pPr>
                    <w:pStyle w:val="EventDetails"/>
                    <w:rPr>
                      <w:rFonts w:ascii="Arial" w:hAnsi="Arial" w:cs="Arial"/>
                      <w:sz w:val="20"/>
                    </w:rPr>
                  </w:pPr>
                </w:p>
                <w:p w:rsidR="00513BBA" w:rsidRPr="00C56335" w:rsidRDefault="00513BBA" w:rsidP="00C5407F">
                  <w:pPr>
                    <w:pStyle w:val="EventDetails"/>
                    <w:rPr>
                      <w:rFonts w:ascii="Arial" w:hAnsi="Arial" w:cs="Arial"/>
                      <w:sz w:val="20"/>
                    </w:rPr>
                  </w:pPr>
                </w:p>
                <w:p w:rsidR="00BA677C" w:rsidRPr="00C56335" w:rsidRDefault="00BA677C" w:rsidP="00C5407F">
                  <w:pPr>
                    <w:pStyle w:val="EventDetails"/>
                    <w:rPr>
                      <w:rFonts w:ascii="Arial" w:hAnsi="Arial" w:cs="Arial"/>
                      <w:sz w:val="20"/>
                    </w:rPr>
                  </w:pPr>
                </w:p>
                <w:p w:rsidR="00513BBA" w:rsidRPr="00C56335" w:rsidRDefault="00513BBA" w:rsidP="00C5407F">
                  <w:pPr>
                    <w:pStyle w:val="EventDetails"/>
                    <w:rPr>
                      <w:rFonts w:ascii="Arial" w:hAnsi="Arial" w:cs="Arial"/>
                      <w:sz w:val="20"/>
                    </w:rPr>
                  </w:pPr>
                </w:p>
                <w:p w:rsidR="00534BB0" w:rsidRPr="00C56335" w:rsidRDefault="00534BB0" w:rsidP="00C5407F">
                  <w:pPr>
                    <w:pStyle w:val="EventDetails"/>
                    <w:rPr>
                      <w:rFonts w:ascii="Arial" w:hAnsi="Arial" w:cs="Arial"/>
                      <w:sz w:val="20"/>
                    </w:rPr>
                  </w:pPr>
                </w:p>
                <w:p w:rsidR="00534BB0" w:rsidRPr="00C56335" w:rsidRDefault="00BA677C" w:rsidP="00C5407F">
                  <w:pPr>
                    <w:pStyle w:val="EventDetails"/>
                    <w:rPr>
                      <w:rFonts w:ascii="Arial" w:hAnsi="Arial" w:cs="Arial"/>
                      <w:sz w:val="20"/>
                    </w:rPr>
                  </w:pPr>
                  <w:r w:rsidRPr="00C56335">
                    <w:rPr>
                      <w:rFonts w:ascii="Arial" w:hAnsi="Arial" w:cs="Arial"/>
                      <w:sz w:val="20"/>
                    </w:rPr>
                    <w:t>Reception to follow</w:t>
                  </w:r>
                </w:p>
              </w:txbxContent>
            </v:textbox>
            <w10:wrap anchorx="page" anchory="page"/>
          </v:shape>
        </w:pict>
      </w:r>
      <w:r w:rsidR="008147C3">
        <w:rPr>
          <w:noProof/>
        </w:rPr>
        <w:drawing>
          <wp:anchor distT="0" distB="0" distL="114300" distR="114300" simplePos="0" relativeHeight="251647994" behindDoc="0" locked="0" layoutInCell="0" allowOverlap="1">
            <wp:simplePos x="0" y="0"/>
            <wp:positionH relativeFrom="page">
              <wp:posOffset>7878086</wp:posOffset>
            </wp:positionH>
            <wp:positionV relativeFrom="page">
              <wp:posOffset>798278</wp:posOffset>
            </wp:positionV>
            <wp:extent cx="1367790" cy="1376625"/>
            <wp:effectExtent l="38100" t="19050" r="57150" b="35615"/>
            <wp:wrapNone/>
            <wp:docPr id="12" name="Picture 0" descr="gridlines_grey_transparent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4085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</w:p>
    <w:sectPr w:rsidR="003A55EF" w:rsidRPr="001E49EB" w:rsidSect="00656ABB">
      <w:pgSz w:w="15840" w:h="12240" w:orient="landscape"/>
      <w:pgMar w:top="1440" w:right="1440" w:bottom="1440" w:left="1440" w:header="720" w:footer="720" w:gutter="0"/>
      <w:cols w:space="72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compat/>
  <w:docVars>
    <w:docVar w:name="PrintPreview" w:val="1"/>
  </w:docVars>
  <w:rsids>
    <w:rsidRoot w:val="00C56335"/>
    <w:rsid w:val="00074131"/>
    <w:rsid w:val="00097223"/>
    <w:rsid w:val="000B64A1"/>
    <w:rsid w:val="00112B4E"/>
    <w:rsid w:val="001C3985"/>
    <w:rsid w:val="001D6B57"/>
    <w:rsid w:val="001E3AEF"/>
    <w:rsid w:val="001E49EB"/>
    <w:rsid w:val="00227C17"/>
    <w:rsid w:val="002552C9"/>
    <w:rsid w:val="002968B4"/>
    <w:rsid w:val="00307BCC"/>
    <w:rsid w:val="00316952"/>
    <w:rsid w:val="0033155F"/>
    <w:rsid w:val="00337624"/>
    <w:rsid w:val="00356437"/>
    <w:rsid w:val="003A458B"/>
    <w:rsid w:val="003A55EF"/>
    <w:rsid w:val="003D4536"/>
    <w:rsid w:val="004012E7"/>
    <w:rsid w:val="0040174D"/>
    <w:rsid w:val="00422405"/>
    <w:rsid w:val="004428E5"/>
    <w:rsid w:val="00460E47"/>
    <w:rsid w:val="00485652"/>
    <w:rsid w:val="004B5CB7"/>
    <w:rsid w:val="004D401A"/>
    <w:rsid w:val="004F3F75"/>
    <w:rsid w:val="00511BE6"/>
    <w:rsid w:val="00513BBA"/>
    <w:rsid w:val="00534BB0"/>
    <w:rsid w:val="00560710"/>
    <w:rsid w:val="005879C1"/>
    <w:rsid w:val="005D3643"/>
    <w:rsid w:val="005F65DD"/>
    <w:rsid w:val="00612409"/>
    <w:rsid w:val="00647940"/>
    <w:rsid w:val="00656ABB"/>
    <w:rsid w:val="006C1CFB"/>
    <w:rsid w:val="00705F2A"/>
    <w:rsid w:val="00746CB2"/>
    <w:rsid w:val="0076485C"/>
    <w:rsid w:val="008147C3"/>
    <w:rsid w:val="0088184A"/>
    <w:rsid w:val="008A0FFC"/>
    <w:rsid w:val="008C5E09"/>
    <w:rsid w:val="008E7445"/>
    <w:rsid w:val="008F3866"/>
    <w:rsid w:val="00915723"/>
    <w:rsid w:val="0092681C"/>
    <w:rsid w:val="00950525"/>
    <w:rsid w:val="009571E1"/>
    <w:rsid w:val="009B579E"/>
    <w:rsid w:val="009E0D17"/>
    <w:rsid w:val="009E4121"/>
    <w:rsid w:val="009F61E2"/>
    <w:rsid w:val="00A40BA6"/>
    <w:rsid w:val="00A679C6"/>
    <w:rsid w:val="00AE14D4"/>
    <w:rsid w:val="00AE7FDF"/>
    <w:rsid w:val="00B438A3"/>
    <w:rsid w:val="00B47363"/>
    <w:rsid w:val="00B93562"/>
    <w:rsid w:val="00B94773"/>
    <w:rsid w:val="00BA5FB7"/>
    <w:rsid w:val="00BA677C"/>
    <w:rsid w:val="00C400E3"/>
    <w:rsid w:val="00C50ECA"/>
    <w:rsid w:val="00C5407F"/>
    <w:rsid w:val="00C55878"/>
    <w:rsid w:val="00C56335"/>
    <w:rsid w:val="00C57160"/>
    <w:rsid w:val="00CA1389"/>
    <w:rsid w:val="00CF7178"/>
    <w:rsid w:val="00D32FFC"/>
    <w:rsid w:val="00D837F8"/>
    <w:rsid w:val="00DE50B3"/>
    <w:rsid w:val="00DF6D1C"/>
    <w:rsid w:val="00E16C63"/>
    <w:rsid w:val="00E23B1E"/>
    <w:rsid w:val="00E435B6"/>
    <w:rsid w:val="00E57DBB"/>
    <w:rsid w:val="00E75DB3"/>
    <w:rsid w:val="00F41E72"/>
    <w:rsid w:val="00FC1C13"/>
    <w:rsid w:val="00FD4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C5E09"/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qFormat/>
    <w:rsid w:val="00C5407F"/>
    <w:pPr>
      <w:spacing w:before="200" w:after="200"/>
      <w:contextualSpacing/>
      <w:jc w:val="center"/>
      <w:outlineLvl w:val="0"/>
    </w:pPr>
    <w:rPr>
      <w:color w:val="262626" w:themeColor="text1" w:themeTint="D9"/>
      <w:spacing w:val="-10"/>
      <w:sz w:val="56"/>
      <w:szCs w:val="56"/>
    </w:rPr>
  </w:style>
  <w:style w:type="paragraph" w:styleId="Heading2">
    <w:name w:val="heading 2"/>
    <w:basedOn w:val="Normal"/>
    <w:next w:val="Normal"/>
    <w:link w:val="Heading2Char"/>
    <w:unhideWhenUsed/>
    <w:qFormat/>
    <w:rsid w:val="00C5407F"/>
    <w:pPr>
      <w:jc w:val="center"/>
      <w:outlineLvl w:val="1"/>
    </w:pPr>
    <w:rPr>
      <w:rFonts w:asciiTheme="minorHAnsi" w:hAnsiTheme="minorHAnsi"/>
      <w:color w:val="595959" w:themeColor="text1" w:themeTint="A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41E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41E72"/>
    <w:rPr>
      <w:rFonts w:ascii="Tahoma" w:hAnsi="Tahoma" w:cs="Tahoma"/>
      <w:sz w:val="16"/>
      <w:szCs w:val="16"/>
    </w:rPr>
  </w:style>
  <w:style w:type="paragraph" w:customStyle="1" w:styleId="Year">
    <w:name w:val="Year"/>
    <w:basedOn w:val="Normal"/>
    <w:qFormat/>
    <w:rsid w:val="00C5407F"/>
    <w:pPr>
      <w:jc w:val="right"/>
    </w:pPr>
    <w:rPr>
      <w:color w:val="262626" w:themeColor="text1" w:themeTint="D9"/>
      <w:spacing w:val="-30"/>
      <w:sz w:val="68"/>
      <w:szCs w:val="68"/>
    </w:rPr>
  </w:style>
  <w:style w:type="paragraph" w:customStyle="1" w:styleId="CLASSOF">
    <w:name w:val="CLASS OF"/>
    <w:basedOn w:val="Normal"/>
    <w:qFormat/>
    <w:rsid w:val="001E3AEF"/>
    <w:pPr>
      <w:jc w:val="right"/>
    </w:pPr>
    <w:rPr>
      <w:color w:val="808080" w:themeColor="background1" w:themeShade="80"/>
      <w:sz w:val="24"/>
      <w:szCs w:val="24"/>
    </w:rPr>
  </w:style>
  <w:style w:type="paragraph" w:customStyle="1" w:styleId="EventDetails">
    <w:name w:val="Event Details"/>
    <w:basedOn w:val="Normal"/>
    <w:qFormat/>
    <w:rsid w:val="00C5407F"/>
    <w:pPr>
      <w:jc w:val="center"/>
    </w:pPr>
    <w:rPr>
      <w:rFonts w:asciiTheme="minorHAnsi" w:hAnsiTheme="minorHAnsi"/>
      <w:color w:val="595959" w:themeColor="text1" w:themeTint="A6"/>
      <w:sz w:val="18"/>
    </w:rPr>
  </w:style>
  <w:style w:type="character" w:customStyle="1" w:styleId="Heading1Char">
    <w:name w:val="Heading 1 Char"/>
    <w:basedOn w:val="DefaultParagraphFont"/>
    <w:link w:val="Heading1"/>
    <w:rsid w:val="00C5407F"/>
    <w:rPr>
      <w:rFonts w:asciiTheme="majorHAnsi" w:hAnsiTheme="majorHAnsi"/>
      <w:color w:val="262626" w:themeColor="text1" w:themeTint="D9"/>
      <w:spacing w:val="-10"/>
      <w:sz w:val="56"/>
      <w:szCs w:val="56"/>
    </w:rPr>
  </w:style>
  <w:style w:type="paragraph" w:customStyle="1" w:styleId="Introduction">
    <w:name w:val="Introduction"/>
    <w:basedOn w:val="Normal"/>
    <w:qFormat/>
    <w:rsid w:val="00C5407F"/>
    <w:pPr>
      <w:jc w:val="center"/>
    </w:pPr>
    <w:rPr>
      <w:rFonts w:asciiTheme="minorHAnsi" w:hAnsiTheme="minorHAnsi"/>
      <w:noProof/>
      <w:color w:val="595959" w:themeColor="text1" w:themeTint="A6"/>
      <w:sz w:val="18"/>
    </w:rPr>
  </w:style>
  <w:style w:type="character" w:customStyle="1" w:styleId="Heading2Char">
    <w:name w:val="Heading 2 Char"/>
    <w:basedOn w:val="DefaultParagraphFont"/>
    <w:link w:val="Heading2"/>
    <w:rsid w:val="00C5407F"/>
    <w:rPr>
      <w:rFonts w:asciiTheme="minorHAnsi" w:hAnsiTheme="minorHAnsi"/>
      <w:color w:val="595959" w:themeColor="text1" w:themeTint="A6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ue%20Berry%20Labs\Downloads\graduation-invitation-template-1.dotx" TargetMode="External"/></Relationships>
</file>

<file path=word/theme/theme1.xml><?xml version="1.0" encoding="utf-8"?>
<a:theme xmlns:a="http://schemas.openxmlformats.org/drawingml/2006/main" name="Office Theme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52282-C2B1-4205-A77B-1A29841DCE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3298BA-147F-4443-A956-C62CBEE1A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graduation-invitation-template-1</Template>
  <TotalTime>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announcement (Textures design)</dc:title>
  <dc:creator>Blue Berry Labs</dc:creator>
  <cp:lastModifiedBy>Blue Berry Labs</cp:lastModifiedBy>
  <cp:revision>1</cp:revision>
  <cp:lastPrinted>2008-05-05T21:56:00Z</cp:lastPrinted>
  <dcterms:created xsi:type="dcterms:W3CDTF">2015-04-20T23:28:00Z</dcterms:created>
  <dcterms:modified xsi:type="dcterms:W3CDTF">2015-04-20T23:34:00Z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TC010128861033</vt:lpwstr>
  </property>
</Properties>
</file>